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F79" w:rsidRDefault="00371F79" w:rsidP="00371F79"/>
    <w:p w:rsidR="00371F79" w:rsidRDefault="00371F79" w:rsidP="00371F79">
      <w:pPr>
        <w:jc w:val="center"/>
      </w:pPr>
      <w:bookmarkStart w:id="0" w:name="OLE_LINK2"/>
      <w:r>
        <w:rPr>
          <w:noProof/>
        </w:rPr>
        <w:drawing>
          <wp:inline distT="0" distB="0" distL="0" distR="0">
            <wp:extent cx="1295400" cy="1447800"/>
            <wp:effectExtent l="0" t="0" r="0" b="0"/>
            <wp:docPr id="1" name="Bilde 1" descr="cid:_1_0FF9E72807E4147400423C03C1257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1_0FF9E72807E4147400423C03C1257B6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79" w:rsidRDefault="00371F79" w:rsidP="00371F79">
      <w:pPr>
        <w:jc w:val="center"/>
      </w:pPr>
    </w:p>
    <w:p w:rsidR="00371F79" w:rsidRPr="007E2045" w:rsidRDefault="00371F79" w:rsidP="00371F79">
      <w:pPr>
        <w:rPr>
          <w:b/>
        </w:rPr>
      </w:pPr>
      <w:bookmarkStart w:id="1" w:name="OLE_LINK1"/>
      <w:r w:rsidRPr="007E2045">
        <w:rPr>
          <w:b/>
        </w:rPr>
        <w:t xml:space="preserve">TINE sommerfotballskole </w:t>
      </w:r>
      <w:r w:rsidR="00D478B6">
        <w:t>Bryne FK 2017</w:t>
      </w:r>
    </w:p>
    <w:p w:rsidR="00371F79" w:rsidRDefault="00371F79" w:rsidP="00371F79"/>
    <w:p w:rsidR="00371F79" w:rsidRDefault="00371F79" w:rsidP="00371F79">
      <w:r>
        <w:t xml:space="preserve">Til alle gutter og jenter fra 2 </w:t>
      </w:r>
      <w:r w:rsidR="00D478B6">
        <w:t>til 7.klasse på Jæren (2009 til 2005 modeller)</w:t>
      </w:r>
    </w:p>
    <w:p w:rsidR="00371F79" w:rsidRDefault="00371F79" w:rsidP="00371F79"/>
    <w:p w:rsidR="00371F79" w:rsidRDefault="00371F79" w:rsidP="00371F79">
      <w:r>
        <w:t xml:space="preserve">Bryne Fotballklubb arrangerer også denne sommeren Tine fotballskole på </w:t>
      </w:r>
      <w:proofErr w:type="spellStart"/>
      <w:r>
        <w:t>Aarbakkebanen</w:t>
      </w:r>
      <w:proofErr w:type="spellEnd"/>
      <w:r>
        <w:t xml:space="preserve"> og i </w:t>
      </w:r>
      <w:proofErr w:type="spellStart"/>
      <w:r>
        <w:t>Jærhallen</w:t>
      </w:r>
      <w:proofErr w:type="spellEnd"/>
      <w:r w:rsidR="00D478B6">
        <w:t>.</w:t>
      </w:r>
    </w:p>
    <w:p w:rsidR="00371F79" w:rsidRDefault="00371F79" w:rsidP="00371F79"/>
    <w:p w:rsidR="00371F79" w:rsidRDefault="00D478B6" w:rsidP="00371F79">
      <w:r>
        <w:t>Dato: Fredag 23 til søndag 25.juni. NB: Jærskolene slutter torsdag 22.juni.</w:t>
      </w:r>
    </w:p>
    <w:p w:rsidR="00371F79" w:rsidRDefault="00371F79" w:rsidP="00371F79">
      <w:r>
        <w:t>Klokkeslett: Fra klokken 10.0</w:t>
      </w:r>
      <w:r w:rsidR="00D478B6">
        <w:t>0 til klokken 14.00 på fredag, lørdag og søndag.</w:t>
      </w:r>
    </w:p>
    <w:p w:rsidR="00371F79" w:rsidRDefault="00371F79" w:rsidP="00371F79">
      <w:r>
        <w:t xml:space="preserve">Pris: 900 kroner pr. spiller. Faktura sendes ut på </w:t>
      </w:r>
      <w:r w:rsidR="00721540">
        <w:t xml:space="preserve">oppgitt </w:t>
      </w:r>
      <w:proofErr w:type="spellStart"/>
      <w:r w:rsidR="00721540">
        <w:t>e.postadresse</w:t>
      </w:r>
      <w:proofErr w:type="spellEnd"/>
      <w:r w:rsidR="00721540">
        <w:t xml:space="preserve"> til foresatt</w:t>
      </w:r>
      <w:r w:rsidR="00D478B6">
        <w:t xml:space="preserve"> ca.to uker</w:t>
      </w:r>
      <w:r>
        <w:t xml:space="preserve"> før fotballskolen starter. Og betaling må være foreta</w:t>
      </w:r>
      <w:r w:rsidR="00721540">
        <w:t>tt før oppstart fredags morgen.</w:t>
      </w:r>
    </w:p>
    <w:p w:rsidR="00371F79" w:rsidRDefault="00371F79" w:rsidP="00371F79"/>
    <w:p w:rsidR="00371F79" w:rsidRDefault="00371F79" w:rsidP="00371F79">
      <w:r>
        <w:t>Lunsj blir servert hver dag</w:t>
      </w:r>
      <w:r w:rsidR="00D478B6">
        <w:t xml:space="preserve"> til deltagerne</w:t>
      </w:r>
      <w:r>
        <w:t xml:space="preserve"> (brødmat, grilling og lapskaus). Vi vil også ha glutenfritt brød til de som trenger det. TINE holder drikke til lunsjen hver dag (laktoseredusert </w:t>
      </w:r>
      <w:proofErr w:type="spellStart"/>
      <w:r>
        <w:t>sjokomelk</w:t>
      </w:r>
      <w:proofErr w:type="spellEnd"/>
      <w:r>
        <w:t xml:space="preserve"> + juice </w:t>
      </w:r>
      <w:r w:rsidR="00D478B6">
        <w:t xml:space="preserve">for de som ikke kan drikke </w:t>
      </w:r>
      <w:r>
        <w:t>melk)</w:t>
      </w:r>
    </w:p>
    <w:p w:rsidR="00D478B6" w:rsidRDefault="00D478B6" w:rsidP="00371F79">
      <w:r>
        <w:t>Hovedansvarlige er Espen Undheim og Aleksander Midtsian.</w:t>
      </w:r>
    </w:p>
    <w:p w:rsidR="00371F79" w:rsidRDefault="00D478B6" w:rsidP="00371F79">
      <w:r>
        <w:t>Andre i</w:t>
      </w:r>
      <w:r w:rsidR="00371F79">
        <w:t>nstruktører</w:t>
      </w:r>
      <w:r>
        <w:t xml:space="preserve"> er</w:t>
      </w:r>
      <w:r w:rsidR="00371F79">
        <w:t>: A-lag</w:t>
      </w:r>
      <w:r w:rsidR="00721540">
        <w:t>strenerne, A-lagsspillerne</w:t>
      </w:r>
      <w:r>
        <w:t>, juniorspillere og Tord J Salte fra U 19 akademiet til Lyon.</w:t>
      </w:r>
    </w:p>
    <w:p w:rsidR="00D478B6" w:rsidRDefault="00D478B6" w:rsidP="00371F79"/>
    <w:p w:rsidR="00371F79" w:rsidRDefault="00371F79" w:rsidP="00371F79">
      <w:r>
        <w:t xml:space="preserve">Deltagerne får en TINE utstyrspakke, og trener alle dagene i Tine drakten de får utlevert. </w:t>
      </w:r>
    </w:p>
    <w:p w:rsidR="00371F79" w:rsidRDefault="00371F79" w:rsidP="00371F79"/>
    <w:p w:rsidR="00371F79" w:rsidRPr="00E94EF2" w:rsidRDefault="00D478B6" w:rsidP="00371F79">
      <w:pPr>
        <w:rPr>
          <w:b/>
        </w:rPr>
      </w:pPr>
      <w:r>
        <w:rPr>
          <w:b/>
        </w:rPr>
        <w:t>Oppmøte første dag (fredag</w:t>
      </w:r>
      <w:r w:rsidR="00371F79" w:rsidRPr="00E94EF2">
        <w:rPr>
          <w:b/>
        </w:rPr>
        <w:t>) klokken 09.30</w:t>
      </w:r>
      <w:r w:rsidR="00371F79">
        <w:rPr>
          <w:b/>
        </w:rPr>
        <w:t xml:space="preserve"> i 2.etasje på klubbhuset</w:t>
      </w:r>
      <w:r w:rsidR="00721540">
        <w:rPr>
          <w:b/>
        </w:rPr>
        <w:t xml:space="preserve">. </w:t>
      </w:r>
      <w:r w:rsidR="00371F79" w:rsidRPr="00E94EF2">
        <w:rPr>
          <w:b/>
        </w:rPr>
        <w:t>Registrering og inndeling i grupper fra 09.30 til 10.00</w:t>
      </w:r>
      <w:r w:rsidR="00721540">
        <w:rPr>
          <w:b/>
        </w:rPr>
        <w:t>.</w:t>
      </w:r>
    </w:p>
    <w:p w:rsidR="00371F79" w:rsidRDefault="00371F79" w:rsidP="00371F79"/>
    <w:p w:rsidR="00371F79" w:rsidRDefault="00371F79" w:rsidP="00371F79">
      <w:r>
        <w:t>Grovplan for dagene:</w:t>
      </w:r>
    </w:p>
    <w:p w:rsidR="00371F79" w:rsidRDefault="00371F79" w:rsidP="00371F79"/>
    <w:p w:rsidR="00371F79" w:rsidRDefault="00371F79" w:rsidP="00371F79">
      <w:pPr>
        <w:numPr>
          <w:ilvl w:val="0"/>
          <w:numId w:val="1"/>
        </w:numPr>
      </w:pPr>
      <w:r>
        <w:t>Treningsøkt nr. 1 fra klokken 10.00 til klokken 11.30</w:t>
      </w:r>
    </w:p>
    <w:p w:rsidR="00371F79" w:rsidRDefault="00371F79" w:rsidP="00371F79">
      <w:pPr>
        <w:numPr>
          <w:ilvl w:val="0"/>
          <w:numId w:val="1"/>
        </w:numPr>
      </w:pPr>
      <w:r>
        <w:t>Lunsj fra klokken 11.30 til 12.30</w:t>
      </w:r>
    </w:p>
    <w:p w:rsidR="00371F79" w:rsidRDefault="00371F79" w:rsidP="00721540">
      <w:pPr>
        <w:numPr>
          <w:ilvl w:val="0"/>
          <w:numId w:val="1"/>
        </w:numPr>
      </w:pPr>
      <w:r>
        <w:t>Treningsøkt nr. 2 fra klokken 12.30 til 14.00</w:t>
      </w:r>
    </w:p>
    <w:p w:rsidR="00371F79" w:rsidRDefault="00371F79" w:rsidP="00371F79"/>
    <w:p w:rsidR="00371F79" w:rsidRDefault="00371F79" w:rsidP="00371F79">
      <w:r>
        <w:t xml:space="preserve">NB: Alle spillerne tar med sin egen ball </w:t>
      </w:r>
      <w:r w:rsidR="00721540">
        <w:t xml:space="preserve">og vannflaske </w:t>
      </w:r>
      <w:r>
        <w:t>til fotballskolen (skriv navn på ballen</w:t>
      </w:r>
      <w:r w:rsidR="00721540">
        <w:t xml:space="preserve"> og flasken</w:t>
      </w:r>
      <w:r>
        <w:t>). Husk rett og god bekledning ut fra vær og vind, og skiftetøy dersom regn i luften.</w:t>
      </w:r>
      <w:r w:rsidR="00463E5B">
        <w:t xml:space="preserve"> Alle må ha på</w:t>
      </w:r>
      <w:r>
        <w:t xml:space="preserve"> seg leggbeskyttere. </w:t>
      </w:r>
    </w:p>
    <w:p w:rsidR="00371F79" w:rsidRDefault="00371F79" w:rsidP="00371F79"/>
    <w:p w:rsidR="00371F79" w:rsidRDefault="00371F79" w:rsidP="00371F79">
      <w:r>
        <w:t>Oppmøte alle tre dager oppe i 2.etasje i klubbhuset på Bryne stadion (PFO rommet) hvor en registrerer seg ved ankomst hver morgen.</w:t>
      </w:r>
    </w:p>
    <w:p w:rsidR="00371F79" w:rsidRDefault="00371F79" w:rsidP="00371F79">
      <w:pPr>
        <w:rPr>
          <w:b/>
        </w:rPr>
      </w:pPr>
    </w:p>
    <w:p w:rsidR="00D478B6" w:rsidRDefault="00721540" w:rsidP="00371F79">
      <w:pPr>
        <w:rPr>
          <w:b/>
          <w:color w:val="FF0000"/>
        </w:rPr>
      </w:pPr>
      <w:r>
        <w:rPr>
          <w:b/>
        </w:rPr>
        <w:t>Fullt ved 140 påmeldte spillere</w:t>
      </w:r>
      <w:r w:rsidR="00371F79" w:rsidRPr="00E94EF2">
        <w:rPr>
          <w:b/>
        </w:rPr>
        <w:t xml:space="preserve">. </w:t>
      </w:r>
      <w:r w:rsidR="00371F79" w:rsidRPr="00DF179F">
        <w:rPr>
          <w:b/>
          <w:color w:val="FF0000"/>
        </w:rPr>
        <w:t>S</w:t>
      </w:r>
      <w:r w:rsidR="00371F79">
        <w:rPr>
          <w:b/>
          <w:color w:val="FF0000"/>
        </w:rPr>
        <w:t xml:space="preserve">iste </w:t>
      </w:r>
      <w:r w:rsidR="00D478B6">
        <w:rPr>
          <w:b/>
          <w:color w:val="FF0000"/>
        </w:rPr>
        <w:t xml:space="preserve">påmeldingsfrist er fredag 2.juni </w:t>
      </w:r>
    </w:p>
    <w:p w:rsidR="00371F79" w:rsidRPr="00E94EF2" w:rsidRDefault="00371F79" w:rsidP="00371F79">
      <w:pPr>
        <w:rPr>
          <w:b/>
        </w:rPr>
      </w:pPr>
      <w:r w:rsidRPr="00E94EF2">
        <w:rPr>
          <w:b/>
        </w:rPr>
        <w:t>(men det er først til mølla prinsippet)</w:t>
      </w:r>
    </w:p>
    <w:p w:rsidR="00371F79" w:rsidRDefault="00371F79" w:rsidP="00371F79"/>
    <w:p w:rsidR="00371F79" w:rsidRDefault="00371F79" w:rsidP="00371F79"/>
    <w:p w:rsidR="00721540" w:rsidRDefault="00371F79" w:rsidP="00371F79">
      <w:r>
        <w:t xml:space="preserve">NB: Når dere søker plass på </w:t>
      </w:r>
      <w:r w:rsidR="00D478B6">
        <w:t>Tine sommer</w:t>
      </w:r>
      <w:r>
        <w:t>fotballs</w:t>
      </w:r>
      <w:r w:rsidR="00D478B6">
        <w:t>kole</w:t>
      </w:r>
      <w:r>
        <w:t xml:space="preserve"> får dere fortløpende svar</w:t>
      </w:r>
    </w:p>
    <w:p w:rsidR="00371F79" w:rsidRDefault="00721540" w:rsidP="00371F79">
      <w:proofErr w:type="gramStart"/>
      <w:r>
        <w:t xml:space="preserve">fra meg om </w:t>
      </w:r>
      <w:r w:rsidR="00371F79">
        <w:t>spilleren har fått plass.</w:t>
      </w:r>
      <w:proofErr w:type="gramEnd"/>
      <w:r w:rsidR="00371F79">
        <w:t xml:space="preserve"> Det vil deretter ikke komme noen ny informasjonsmail f</w:t>
      </w:r>
      <w:r w:rsidR="00D478B6">
        <w:t>ør fotballskolen starter fredag 23</w:t>
      </w:r>
      <w:r w:rsidR="00371F79">
        <w:t>.ju</w:t>
      </w:r>
      <w:r w:rsidR="00D478B6">
        <w:t>ni. Så ta vare på denne informasjonen.</w:t>
      </w:r>
    </w:p>
    <w:p w:rsidR="00371F79" w:rsidRDefault="00371F79" w:rsidP="00371F79"/>
    <w:p w:rsidR="00371F79" w:rsidRDefault="00371F79" w:rsidP="00371F79">
      <w:r>
        <w:t>Påmelding:</w:t>
      </w:r>
    </w:p>
    <w:p w:rsidR="00371F79" w:rsidRDefault="00371F79" w:rsidP="00371F79">
      <w:r>
        <w:t xml:space="preserve">Kopier og fyll ut dette feltet og mail det til </w:t>
      </w:r>
      <w:hyperlink r:id="rId10" w:history="1">
        <w:r w:rsidRPr="00083256">
          <w:rPr>
            <w:rStyle w:val="Hyperkobling"/>
          </w:rPr>
          <w:t>eu@brynefk.no</w:t>
        </w:r>
      </w:hyperlink>
      <w:r>
        <w:t xml:space="preserve"> </w:t>
      </w:r>
    </w:p>
    <w:p w:rsidR="00D478B6" w:rsidRDefault="00D478B6" w:rsidP="00371F79"/>
    <w:p w:rsidR="00371F79" w:rsidRDefault="00371F79" w:rsidP="00371F79">
      <w:r>
        <w:t>Navn på spiller:</w:t>
      </w:r>
    </w:p>
    <w:p w:rsidR="00371F79" w:rsidRDefault="00D478B6" w:rsidP="00371F79">
      <w:r>
        <w:t>Fødselsdato med årstall</w:t>
      </w:r>
      <w:r w:rsidR="00371F79">
        <w:t>:</w:t>
      </w:r>
    </w:p>
    <w:p w:rsidR="00371F79" w:rsidRDefault="00371F79" w:rsidP="00371F79">
      <w:r>
        <w:t xml:space="preserve">Mailadresse til foresatt: (faktura blir sendt til denne mailen) </w:t>
      </w:r>
    </w:p>
    <w:p w:rsidR="00371F79" w:rsidRDefault="00371F79" w:rsidP="00371F79">
      <w:r>
        <w:t>Navn og mobilnummer til foresatt:</w:t>
      </w:r>
      <w:bookmarkStart w:id="2" w:name="_GoBack"/>
      <w:bookmarkEnd w:id="2"/>
    </w:p>
    <w:p w:rsidR="00371F79" w:rsidRDefault="00371F79" w:rsidP="00371F79"/>
    <w:p w:rsidR="00371F79" w:rsidRDefault="00371F79" w:rsidP="00371F79"/>
    <w:p w:rsidR="00371F79" w:rsidRDefault="00371F79" w:rsidP="00371F79">
      <w:r>
        <w:t>Helsing Espen Undheim</w:t>
      </w:r>
    </w:p>
    <w:bookmarkEnd w:id="1"/>
    <w:p w:rsidR="00371F79" w:rsidRPr="00D758E9" w:rsidRDefault="00463E5B" w:rsidP="00371F79">
      <w:r>
        <w:t xml:space="preserve">Tine </w:t>
      </w:r>
      <w:r w:rsidR="00371F79">
        <w:t>Fotballskoleansvarlig i Bryne FK</w:t>
      </w:r>
    </w:p>
    <w:bookmarkEnd w:id="0"/>
    <w:p w:rsidR="00D259A4" w:rsidRDefault="00D259A4"/>
    <w:sectPr w:rsidR="00D259A4" w:rsidSect="00EB2674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8B6" w:rsidRDefault="00D478B6" w:rsidP="00735AB4">
      <w:r>
        <w:separator/>
      </w:r>
    </w:p>
  </w:endnote>
  <w:endnote w:type="continuationSeparator" w:id="0">
    <w:p w:rsidR="00D478B6" w:rsidRDefault="00D478B6" w:rsidP="00735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8B6" w:rsidRDefault="00D478B6" w:rsidP="00735AB4">
      <w:r>
        <w:separator/>
      </w:r>
    </w:p>
  </w:footnote>
  <w:footnote w:type="continuationSeparator" w:id="0">
    <w:p w:rsidR="00D478B6" w:rsidRDefault="00D478B6" w:rsidP="00735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8B6" w:rsidRDefault="00D478B6">
    <w:pPr>
      <w:pStyle w:val="Topptekst"/>
    </w:pPr>
    <w:r w:rsidRPr="00735AB4">
      <w:rPr>
        <w:noProof/>
      </w:rPr>
      <w:drawing>
        <wp:anchor distT="0" distB="0" distL="114300" distR="114300" simplePos="0" relativeHeight="251659264" behindDoc="1" locked="0" layoutInCell="1" allowOverlap="1" wp14:anchorId="199A8650" wp14:editId="581F5F36">
          <wp:simplePos x="0" y="0"/>
          <wp:positionH relativeFrom="page">
            <wp:posOffset>3071495</wp:posOffset>
          </wp:positionH>
          <wp:positionV relativeFrom="page">
            <wp:posOffset>-14605</wp:posOffset>
          </wp:positionV>
          <wp:extent cx="4495800" cy="3718560"/>
          <wp:effectExtent l="0" t="0" r="0" b="0"/>
          <wp:wrapNone/>
          <wp:docPr id="2" name="Bilde 2" descr="Macintosh HD:Users:T-Bones:Documents:Bryne FK:PhotoShop:Profilhjørne 3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-Bones:Documents:Bryne FK:PhotoShop:Profilhjørne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3718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5AB4">
      <w:rPr>
        <w:noProof/>
      </w:rPr>
      <w:drawing>
        <wp:anchor distT="0" distB="0" distL="114300" distR="114300" simplePos="0" relativeHeight="251660288" behindDoc="1" locked="0" layoutInCell="1" allowOverlap="1" wp14:anchorId="4AB1623E" wp14:editId="1212B620">
          <wp:simplePos x="0" y="0"/>
          <wp:positionH relativeFrom="page">
            <wp:posOffset>-14605</wp:posOffset>
          </wp:positionH>
          <wp:positionV relativeFrom="page">
            <wp:posOffset>10034905</wp:posOffset>
          </wp:positionV>
          <wp:extent cx="7599045" cy="694690"/>
          <wp:effectExtent l="0" t="0" r="0" b="0"/>
          <wp:wrapNone/>
          <wp:docPr id="3" name="Bilde 3" descr="Macintosh HD:Users:T-Bones:Documents:Bryne FK:PhotoShop:Profilbunn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T-Bones:Documents:Bryne FK:PhotoShop:Profilbunn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04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815C3E"/>
    <w:multiLevelType w:val="hybridMultilevel"/>
    <w:tmpl w:val="19EE01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AB4"/>
    <w:rsid w:val="00096886"/>
    <w:rsid w:val="00292F14"/>
    <w:rsid w:val="002D2C39"/>
    <w:rsid w:val="00371F79"/>
    <w:rsid w:val="00463E5B"/>
    <w:rsid w:val="00630DF6"/>
    <w:rsid w:val="00721540"/>
    <w:rsid w:val="00735AB4"/>
    <w:rsid w:val="007F4AD3"/>
    <w:rsid w:val="008B0F7F"/>
    <w:rsid w:val="00C063B8"/>
    <w:rsid w:val="00D259A4"/>
    <w:rsid w:val="00D478B6"/>
    <w:rsid w:val="00D76DE2"/>
    <w:rsid w:val="00EB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F4AD3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4AD3"/>
    <w:rPr>
      <w:rFonts w:ascii="Lucida Grande" w:hAnsi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35AB4"/>
  </w:style>
  <w:style w:type="paragraph" w:styleId="Bunntekst">
    <w:name w:val="footer"/>
    <w:basedOn w:val="Normal"/>
    <w:link w:val="Bunn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35AB4"/>
  </w:style>
  <w:style w:type="character" w:styleId="Hyperkobling">
    <w:name w:val="Hyperlink"/>
    <w:rsid w:val="00371F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F4AD3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4AD3"/>
    <w:rPr>
      <w:rFonts w:ascii="Lucida Grande" w:hAnsi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35AB4"/>
  </w:style>
  <w:style w:type="paragraph" w:styleId="Bunntekst">
    <w:name w:val="footer"/>
    <w:basedOn w:val="Normal"/>
    <w:link w:val="Bunn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35AB4"/>
  </w:style>
  <w:style w:type="character" w:styleId="Hyperkobling">
    <w:name w:val="Hyperlink"/>
    <w:rsid w:val="00371F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eu@brynefk.no" TargetMode="External"/><Relationship Id="rId4" Type="http://schemas.openxmlformats.org/officeDocument/2006/relationships/settings" Target="settings.xml"/><Relationship Id="rId9" Type="http://schemas.openxmlformats.org/officeDocument/2006/relationships/image" Target="cid:_1_0FF9E72807E4147400423C03C1257B6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CE9B6902</Template>
  <TotalTime>17</TotalTime>
  <Pages>2</Pages>
  <Words>378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Minnomy AS</Company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Moy</dc:creator>
  <cp:lastModifiedBy>Espen Undheim</cp:lastModifiedBy>
  <cp:revision>3</cp:revision>
  <dcterms:created xsi:type="dcterms:W3CDTF">2017-05-09T12:01:00Z</dcterms:created>
  <dcterms:modified xsi:type="dcterms:W3CDTF">2017-05-09T12:17:00Z</dcterms:modified>
</cp:coreProperties>
</file>