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9B0" w:rsidRDefault="009949B0" w:rsidP="008E4203">
      <w:pPr>
        <w:rPr>
          <w:b/>
          <w:sz w:val="32"/>
          <w:szCs w:val="32"/>
        </w:rPr>
      </w:pPr>
      <w:r>
        <w:rPr>
          <w:b/>
          <w:sz w:val="32"/>
          <w:szCs w:val="32"/>
        </w:rPr>
        <w:t>Fotball</w:t>
      </w:r>
      <w:r w:rsidR="00B3448B">
        <w:rPr>
          <w:b/>
          <w:sz w:val="32"/>
          <w:szCs w:val="32"/>
        </w:rPr>
        <w:t>skole</w:t>
      </w:r>
      <w:r>
        <w:rPr>
          <w:b/>
          <w:sz w:val="32"/>
          <w:szCs w:val="32"/>
        </w:rPr>
        <w:t xml:space="preserve"> før skolestart</w:t>
      </w:r>
      <w:r w:rsidR="00B3448B">
        <w:rPr>
          <w:b/>
          <w:sz w:val="32"/>
          <w:szCs w:val="32"/>
        </w:rPr>
        <w:t xml:space="preserve"> i august</w:t>
      </w:r>
      <w:r>
        <w:rPr>
          <w:b/>
          <w:sz w:val="32"/>
          <w:szCs w:val="32"/>
        </w:rPr>
        <w:t>!</w:t>
      </w:r>
    </w:p>
    <w:p w:rsidR="00055ED1" w:rsidRDefault="00055ED1" w:rsidP="008E42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Kombinert fotballskole og Jæren keeperakademi </w:t>
      </w:r>
    </w:p>
    <w:p w:rsidR="00837C3D" w:rsidRPr="0063006A" w:rsidRDefault="00055ED1" w:rsidP="008E42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keeperskole </w:t>
      </w:r>
      <w:r w:rsidR="00837C3D" w:rsidRPr="0063006A">
        <w:rPr>
          <w:b/>
          <w:sz w:val="32"/>
          <w:szCs w:val="32"/>
        </w:rPr>
        <w:t>på Bryne stadion</w:t>
      </w:r>
      <w:r w:rsidR="00B94578">
        <w:rPr>
          <w:b/>
          <w:sz w:val="32"/>
          <w:szCs w:val="32"/>
        </w:rPr>
        <w:t>.</w:t>
      </w:r>
      <w:bookmarkStart w:id="0" w:name="_GoBack"/>
      <w:bookmarkEnd w:id="0"/>
    </w:p>
    <w:p w:rsidR="00837C3D" w:rsidRDefault="00837C3D" w:rsidP="00837C3D"/>
    <w:p w:rsidR="00837C3D" w:rsidRDefault="00055ED1" w:rsidP="00837C3D">
      <w:r>
        <w:t>Dager: T</w:t>
      </w:r>
      <w:r w:rsidR="00710A90">
        <w:t>irsdag 15 og onsdag 16</w:t>
      </w:r>
      <w:r w:rsidR="00837C3D">
        <w:t xml:space="preserve">.august (skolestart </w:t>
      </w:r>
      <w:r w:rsidR="00710A90">
        <w:t xml:space="preserve">for </w:t>
      </w:r>
      <w:r w:rsidR="008E4203">
        <w:t>Jærskolene er torsdag 17.august)</w:t>
      </w:r>
      <w:r w:rsidR="00B94578">
        <w:t>.</w:t>
      </w:r>
    </w:p>
    <w:p w:rsidR="00837C3D" w:rsidRDefault="00B3448B" w:rsidP="00837C3D">
      <w:r>
        <w:t>Sted: 2.etasje på k</w:t>
      </w:r>
      <w:r w:rsidR="00837C3D">
        <w:t xml:space="preserve">lubbhuset til Bryne FK og ute på </w:t>
      </w:r>
      <w:proofErr w:type="spellStart"/>
      <w:r w:rsidR="00837C3D">
        <w:t>Aarbakkebanen</w:t>
      </w:r>
      <w:proofErr w:type="spellEnd"/>
      <w:r>
        <w:t>/</w:t>
      </w:r>
      <w:proofErr w:type="spellStart"/>
      <w:r>
        <w:t>Jærhallen</w:t>
      </w:r>
      <w:proofErr w:type="spellEnd"/>
    </w:p>
    <w:p w:rsidR="00837C3D" w:rsidRDefault="00055ED1" w:rsidP="00837C3D">
      <w:r>
        <w:t>Klokkeslett fra 10.00</w:t>
      </w:r>
      <w:r w:rsidR="00837C3D">
        <w:t xml:space="preserve"> til 13.30 </w:t>
      </w:r>
      <w:r w:rsidR="008E4203">
        <w:t>alle dager. Å</w:t>
      </w:r>
      <w:r w:rsidR="00710A90">
        <w:t xml:space="preserve">pent i klubbhus </w:t>
      </w:r>
      <w:r>
        <w:t xml:space="preserve">for registrering begge </w:t>
      </w:r>
      <w:r w:rsidR="008E4203">
        <w:t>dag</w:t>
      </w:r>
      <w:r>
        <w:t>er</w:t>
      </w:r>
      <w:r w:rsidR="008E4203">
        <w:t xml:space="preserve"> </w:t>
      </w:r>
      <w:r>
        <w:t>fra kl. 09.3</w:t>
      </w:r>
      <w:r w:rsidR="008E4203">
        <w:t>0.</w:t>
      </w:r>
    </w:p>
    <w:p w:rsidR="00B3448B" w:rsidRDefault="00055ED1" w:rsidP="00837C3D">
      <w:r>
        <w:t>Alder: 2009 til 2005 modeller (8 til 12</w:t>
      </w:r>
      <w:r w:rsidR="00B3448B">
        <w:t xml:space="preserve"> åringer)</w:t>
      </w:r>
      <w:r w:rsidR="00B94578">
        <w:t>.</w:t>
      </w:r>
    </w:p>
    <w:p w:rsidR="0005727D" w:rsidRPr="00401C9D" w:rsidRDefault="0005727D" w:rsidP="00837C3D">
      <w:pPr>
        <w:rPr>
          <w:i/>
        </w:rPr>
      </w:pPr>
      <w:r w:rsidRPr="00401C9D">
        <w:rPr>
          <w:i/>
        </w:rPr>
        <w:t>+ egen gruppe for 2004 modeller med mer rollefokus i forhold til 9`er/11`er fotball.</w:t>
      </w:r>
    </w:p>
    <w:p w:rsidR="00837C3D" w:rsidRDefault="00055ED1" w:rsidP="00837C3D">
      <w:r>
        <w:t>Pris: 800</w:t>
      </w:r>
      <w:r w:rsidR="00837C3D">
        <w:t xml:space="preserve"> kroner. Spil</w:t>
      </w:r>
      <w:r w:rsidR="00710A90">
        <w:t>lerne</w:t>
      </w:r>
      <w:r>
        <w:t xml:space="preserve"> får servert brødlunsj begge </w:t>
      </w:r>
      <w:r w:rsidR="00710A90">
        <w:t>dagene. NB: Vi har glut</w:t>
      </w:r>
      <w:r w:rsidR="00B753A0">
        <w:t xml:space="preserve">enfritt brød til de som har behov for </w:t>
      </w:r>
      <w:r w:rsidR="00710A90">
        <w:t>det.</w:t>
      </w:r>
    </w:p>
    <w:p w:rsidR="009949B0" w:rsidRPr="00710A90" w:rsidRDefault="009949B0" w:rsidP="00837C3D">
      <w:r>
        <w:t xml:space="preserve">Deltagerne får </w:t>
      </w:r>
      <w:r w:rsidR="00055ED1">
        <w:t xml:space="preserve">utlevert </w:t>
      </w:r>
      <w:r>
        <w:t xml:space="preserve">Tine </w:t>
      </w:r>
      <w:r w:rsidR="00055ED1">
        <w:t xml:space="preserve">jubileums </w:t>
      </w:r>
      <w:r>
        <w:t>gulldrakt som det trenes i hv</w:t>
      </w:r>
      <w:r w:rsidR="00055ED1">
        <w:t>er dag.</w:t>
      </w:r>
    </w:p>
    <w:p w:rsidR="00837C3D" w:rsidRDefault="00837C3D" w:rsidP="00837C3D"/>
    <w:p w:rsidR="00837C3D" w:rsidRPr="00EE47FD" w:rsidRDefault="00837C3D" w:rsidP="00837C3D">
      <w:r w:rsidRPr="00EE47FD">
        <w:t>Fotballskolens hovedansvarlige er:</w:t>
      </w:r>
    </w:p>
    <w:p w:rsidR="00837C3D" w:rsidRDefault="00837C3D" w:rsidP="00837C3D"/>
    <w:p w:rsidR="00837C3D" w:rsidRDefault="00710A90" w:rsidP="00837C3D">
      <w:r>
        <w:t>Keeperutvikler Stian Rosseland</w:t>
      </w:r>
      <w:r w:rsidR="00837C3D">
        <w:t xml:space="preserve"> + keeperne rundt A-laget</w:t>
      </w:r>
      <w:r w:rsidR="00B3448B">
        <w:t>.</w:t>
      </w:r>
    </w:p>
    <w:p w:rsidR="00837C3D" w:rsidRDefault="00837C3D" w:rsidP="00837C3D">
      <w:r>
        <w:t>Utviklingsansvarlig Espen Undheim</w:t>
      </w:r>
      <w:r w:rsidR="00B3448B">
        <w:t>, G 19 trener</w:t>
      </w:r>
      <w:r w:rsidR="00B753A0">
        <w:t xml:space="preserve"> </w:t>
      </w:r>
      <w:r w:rsidR="00710A90">
        <w:t>Aleksander Midtsian</w:t>
      </w:r>
      <w:r w:rsidR="00055ED1">
        <w:t xml:space="preserve">, </w:t>
      </w:r>
      <w:r w:rsidR="00B753A0">
        <w:t xml:space="preserve">A-lagsspillerne som jobber som PFO instruktør </w:t>
      </w:r>
      <w:r w:rsidR="00710A90">
        <w:t xml:space="preserve">og A-lagstrenerne Ole Hjelmhaug og Even Sel. Så vil og </w:t>
      </w:r>
      <w:r w:rsidR="00B753A0">
        <w:t xml:space="preserve">utvalgte A-lagsspillerne </w:t>
      </w:r>
      <w:proofErr w:type="gramStart"/>
      <w:r w:rsidR="00B753A0">
        <w:t>væ</w:t>
      </w:r>
      <w:r w:rsidR="00B3448B">
        <w:t>re</w:t>
      </w:r>
      <w:proofErr w:type="gramEnd"/>
      <w:r w:rsidR="00B3448B">
        <w:t xml:space="preserve"> </w:t>
      </w:r>
      <w:r w:rsidR="00B753A0">
        <w:t xml:space="preserve">med som instruktører. </w:t>
      </w:r>
    </w:p>
    <w:p w:rsidR="00837C3D" w:rsidRDefault="00837C3D" w:rsidP="00837C3D"/>
    <w:p w:rsidR="00837C3D" w:rsidRDefault="008E4203" w:rsidP="00837C3D">
      <w:r>
        <w:t xml:space="preserve">Gruppene blir </w:t>
      </w:r>
      <w:r w:rsidR="00B753A0">
        <w:t xml:space="preserve">etter beste evne </w:t>
      </w:r>
      <w:r>
        <w:t>satt sammen etter interesse og ferdigheter, slik at vi får utfordringer på rett nivå.</w:t>
      </w:r>
      <w:r w:rsidR="00B753A0">
        <w:t xml:space="preserve"> Hver gruppe blir mellom 10-12 spillere.</w:t>
      </w:r>
    </w:p>
    <w:p w:rsidR="00611619" w:rsidRDefault="00611619" w:rsidP="00837C3D"/>
    <w:p w:rsidR="00611619" w:rsidRDefault="00611619" w:rsidP="00837C3D">
      <w:r>
        <w:t xml:space="preserve">NB: Info til foresatte. Spillerne som melder seg på må være </w:t>
      </w:r>
      <w:r w:rsidR="00401C9D">
        <w:t xml:space="preserve">ivrige og </w:t>
      </w:r>
      <w:r>
        <w:t>interessert</w:t>
      </w:r>
      <w:r w:rsidR="00401C9D">
        <w:t>e</w:t>
      </w:r>
      <w:r>
        <w:t xml:space="preserve"> i å spille fotball. Instruktørene kan ikke bruke tiden sin på spillere som er mest opptatt av pauser og det å ha fokus på andre ting. </w:t>
      </w:r>
    </w:p>
    <w:p w:rsidR="00837C3D" w:rsidRDefault="00837C3D" w:rsidP="00837C3D"/>
    <w:p w:rsidR="00837C3D" w:rsidRPr="00611619" w:rsidRDefault="00611619" w:rsidP="00837C3D">
      <w:pPr>
        <w:rPr>
          <w:sz w:val="18"/>
          <w:szCs w:val="18"/>
        </w:rPr>
      </w:pPr>
      <w:r>
        <w:rPr>
          <w:sz w:val="18"/>
          <w:szCs w:val="18"/>
        </w:rPr>
        <w:t>Oppsett for de to dagene:</w:t>
      </w:r>
    </w:p>
    <w:p w:rsidR="00055ED1" w:rsidRPr="00611619" w:rsidRDefault="00055ED1" w:rsidP="00837C3D">
      <w:pPr>
        <w:rPr>
          <w:sz w:val="18"/>
          <w:szCs w:val="18"/>
        </w:rPr>
      </w:pPr>
    </w:p>
    <w:p w:rsidR="00055ED1" w:rsidRPr="00611619" w:rsidRDefault="00055ED1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>Klokken 09.30 til 09.55: registrering av deltagerne oppe i PFO rommet</w:t>
      </w:r>
      <w:r w:rsidR="00B753A0" w:rsidRPr="00611619">
        <w:rPr>
          <w:sz w:val="18"/>
          <w:szCs w:val="18"/>
        </w:rPr>
        <w:t xml:space="preserve"> på klubbhuset. Alle må møte her for innregistrering.</w:t>
      </w:r>
    </w:p>
    <w:p w:rsidR="00837C3D" w:rsidRPr="00611619" w:rsidRDefault="00837C3D" w:rsidP="00837C3D">
      <w:pPr>
        <w:rPr>
          <w:sz w:val="18"/>
          <w:szCs w:val="18"/>
        </w:rPr>
      </w:pPr>
    </w:p>
    <w:p w:rsidR="008E4203" w:rsidRPr="00611619" w:rsidRDefault="00055ED1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 xml:space="preserve">Klokken 10.00 til 11.15. </w:t>
      </w:r>
      <w:proofErr w:type="spellStart"/>
      <w:r w:rsidR="00837C3D" w:rsidRPr="00611619">
        <w:rPr>
          <w:sz w:val="18"/>
          <w:szCs w:val="18"/>
        </w:rPr>
        <w:t>Fotballøkt</w:t>
      </w:r>
      <w:proofErr w:type="spellEnd"/>
      <w:r w:rsidR="00837C3D" w:rsidRPr="00611619">
        <w:rPr>
          <w:sz w:val="18"/>
          <w:szCs w:val="18"/>
        </w:rPr>
        <w:t xml:space="preserve"> ute på </w:t>
      </w:r>
      <w:proofErr w:type="spellStart"/>
      <w:r w:rsidR="00837C3D" w:rsidRPr="00611619">
        <w:rPr>
          <w:sz w:val="18"/>
          <w:szCs w:val="18"/>
        </w:rPr>
        <w:t>Aarbakkebanen</w:t>
      </w:r>
      <w:proofErr w:type="spellEnd"/>
      <w:r w:rsidR="008E4203" w:rsidRPr="00611619">
        <w:rPr>
          <w:sz w:val="18"/>
          <w:szCs w:val="18"/>
        </w:rPr>
        <w:t xml:space="preserve">. </w:t>
      </w:r>
    </w:p>
    <w:p w:rsidR="00837C3D" w:rsidRPr="00611619" w:rsidRDefault="008E4203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>Keeperne kjører en</w:t>
      </w:r>
      <w:r w:rsidR="00055ED1" w:rsidRPr="00611619">
        <w:rPr>
          <w:sz w:val="18"/>
          <w:szCs w:val="18"/>
        </w:rPr>
        <w:t xml:space="preserve"> ren </w:t>
      </w:r>
      <w:proofErr w:type="spellStart"/>
      <w:r w:rsidR="00055ED1" w:rsidRPr="00611619">
        <w:rPr>
          <w:sz w:val="18"/>
          <w:szCs w:val="18"/>
        </w:rPr>
        <w:t>keeperøkt</w:t>
      </w:r>
      <w:proofErr w:type="spellEnd"/>
      <w:r w:rsidR="00055ED1" w:rsidRPr="00611619">
        <w:rPr>
          <w:sz w:val="18"/>
          <w:szCs w:val="18"/>
        </w:rPr>
        <w:t xml:space="preserve"> fra klokken 10.00 til 11.15.</w:t>
      </w:r>
    </w:p>
    <w:p w:rsidR="00837C3D" w:rsidRPr="00611619" w:rsidRDefault="00837C3D" w:rsidP="00837C3D">
      <w:pPr>
        <w:rPr>
          <w:sz w:val="18"/>
          <w:szCs w:val="18"/>
        </w:rPr>
      </w:pPr>
    </w:p>
    <w:p w:rsidR="00837C3D" w:rsidRPr="00611619" w:rsidRDefault="00B753A0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>Klokken 11.20</w:t>
      </w:r>
      <w:r w:rsidR="00710A90" w:rsidRPr="00611619">
        <w:rPr>
          <w:sz w:val="18"/>
          <w:szCs w:val="18"/>
        </w:rPr>
        <w:t xml:space="preserve"> til 12.00</w:t>
      </w:r>
      <w:r w:rsidR="00055ED1" w:rsidRPr="00611619">
        <w:rPr>
          <w:sz w:val="18"/>
          <w:szCs w:val="18"/>
        </w:rPr>
        <w:t xml:space="preserve">. </w:t>
      </w:r>
      <w:r w:rsidR="00837C3D" w:rsidRPr="00611619">
        <w:rPr>
          <w:sz w:val="18"/>
          <w:szCs w:val="18"/>
        </w:rPr>
        <w:t>Lunsj oppe i klubbhuset på Bryne stadion</w:t>
      </w:r>
      <w:r w:rsidR="00055ED1" w:rsidRPr="00611619">
        <w:rPr>
          <w:sz w:val="18"/>
          <w:szCs w:val="18"/>
        </w:rPr>
        <w:t>.</w:t>
      </w:r>
    </w:p>
    <w:p w:rsidR="00837C3D" w:rsidRPr="00611619" w:rsidRDefault="00837C3D" w:rsidP="00837C3D">
      <w:pPr>
        <w:rPr>
          <w:sz w:val="18"/>
          <w:szCs w:val="18"/>
        </w:rPr>
      </w:pPr>
    </w:p>
    <w:p w:rsidR="00837C3D" w:rsidRPr="00611619" w:rsidRDefault="00710A90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>Klokken 12.0</w:t>
      </w:r>
      <w:r w:rsidR="00055ED1" w:rsidRPr="00611619">
        <w:rPr>
          <w:sz w:val="18"/>
          <w:szCs w:val="18"/>
        </w:rPr>
        <w:t>0 til 13.15.</w:t>
      </w:r>
      <w:r w:rsidR="00837C3D" w:rsidRPr="00611619">
        <w:rPr>
          <w:sz w:val="18"/>
          <w:szCs w:val="18"/>
        </w:rPr>
        <w:t xml:space="preserve"> </w:t>
      </w:r>
      <w:proofErr w:type="spellStart"/>
      <w:r w:rsidR="00837C3D" w:rsidRPr="00611619">
        <w:rPr>
          <w:sz w:val="18"/>
          <w:szCs w:val="18"/>
        </w:rPr>
        <w:t>Fotballøkt</w:t>
      </w:r>
      <w:proofErr w:type="spellEnd"/>
      <w:r w:rsidR="00837C3D" w:rsidRPr="00611619">
        <w:rPr>
          <w:sz w:val="18"/>
          <w:szCs w:val="18"/>
        </w:rPr>
        <w:t xml:space="preserve"> u</w:t>
      </w:r>
      <w:r w:rsidR="00B753A0" w:rsidRPr="00611619">
        <w:rPr>
          <w:sz w:val="18"/>
          <w:szCs w:val="18"/>
        </w:rPr>
        <w:t xml:space="preserve">te på </w:t>
      </w:r>
      <w:proofErr w:type="spellStart"/>
      <w:r w:rsidR="00B753A0" w:rsidRPr="00611619">
        <w:rPr>
          <w:sz w:val="18"/>
          <w:szCs w:val="18"/>
        </w:rPr>
        <w:t>Aarbakkebanen</w:t>
      </w:r>
      <w:proofErr w:type="spellEnd"/>
      <w:r w:rsidR="00B753A0" w:rsidRPr="00611619">
        <w:rPr>
          <w:sz w:val="18"/>
          <w:szCs w:val="18"/>
        </w:rPr>
        <w:t xml:space="preserve"> </w:t>
      </w:r>
    </w:p>
    <w:p w:rsidR="00B753A0" w:rsidRDefault="008E4203" w:rsidP="00837C3D">
      <w:pPr>
        <w:rPr>
          <w:sz w:val="18"/>
          <w:szCs w:val="18"/>
        </w:rPr>
      </w:pPr>
      <w:r w:rsidRPr="00611619">
        <w:rPr>
          <w:sz w:val="18"/>
          <w:szCs w:val="18"/>
        </w:rPr>
        <w:t>Keeperne blir f</w:t>
      </w:r>
      <w:r w:rsidR="00611619">
        <w:rPr>
          <w:sz w:val="18"/>
          <w:szCs w:val="18"/>
        </w:rPr>
        <w:t xml:space="preserve">ordelte på de ulike </w:t>
      </w:r>
      <w:r w:rsidR="00055ED1" w:rsidRPr="00611619">
        <w:rPr>
          <w:sz w:val="18"/>
          <w:szCs w:val="18"/>
        </w:rPr>
        <w:t>gruppene</w:t>
      </w:r>
      <w:r w:rsidR="00611619">
        <w:rPr>
          <w:sz w:val="18"/>
          <w:szCs w:val="18"/>
        </w:rPr>
        <w:t xml:space="preserve"> og jobber som keepere</w:t>
      </w:r>
      <w:r w:rsidR="00055ED1" w:rsidRPr="00611619">
        <w:rPr>
          <w:sz w:val="18"/>
          <w:szCs w:val="18"/>
        </w:rPr>
        <w:t xml:space="preserve"> (keeper</w:t>
      </w:r>
      <w:r w:rsidR="00611619">
        <w:rPr>
          <w:sz w:val="18"/>
          <w:szCs w:val="18"/>
        </w:rPr>
        <w:t>trenerne går rundt som veiledere</w:t>
      </w:r>
      <w:r w:rsidR="00055ED1" w:rsidRPr="00611619">
        <w:rPr>
          <w:sz w:val="18"/>
          <w:szCs w:val="18"/>
        </w:rPr>
        <w:t>)</w:t>
      </w:r>
      <w:r w:rsidR="00B753A0" w:rsidRPr="00611619">
        <w:rPr>
          <w:sz w:val="18"/>
          <w:szCs w:val="18"/>
        </w:rPr>
        <w:t xml:space="preserve">. </w:t>
      </w:r>
    </w:p>
    <w:p w:rsidR="0005727D" w:rsidRDefault="0005727D" w:rsidP="00837C3D">
      <w:pPr>
        <w:rPr>
          <w:sz w:val="18"/>
          <w:szCs w:val="18"/>
        </w:rPr>
      </w:pPr>
    </w:p>
    <w:p w:rsidR="0005727D" w:rsidRPr="00D637AA" w:rsidRDefault="0005727D" w:rsidP="0005727D">
      <w:r>
        <w:t>F</w:t>
      </w:r>
      <w:r>
        <w:t xml:space="preserve">otballskolen er åpen for alle, og naboklubbspillere er hjertelig velkomne. </w:t>
      </w:r>
    </w:p>
    <w:p w:rsidR="0005727D" w:rsidRDefault="0005727D" w:rsidP="0005727D">
      <w:r>
        <w:t>Alle s</w:t>
      </w:r>
      <w:r w:rsidRPr="009844A1">
        <w:t>pillerne ta</w:t>
      </w:r>
      <w:r>
        <w:t>r med drikkeflaske og sin egen ball til fotballs</w:t>
      </w:r>
      <w:r w:rsidRPr="009844A1">
        <w:t>kolen</w:t>
      </w:r>
      <w:r>
        <w:t>.</w:t>
      </w:r>
    </w:p>
    <w:p w:rsidR="0005727D" w:rsidRDefault="0005727D" w:rsidP="0005727D">
      <w:r>
        <w:t>Og husk bekledning etter vær og vind + evt. solkrem.</w:t>
      </w:r>
    </w:p>
    <w:p w:rsidR="0005727D" w:rsidRPr="00611619" w:rsidRDefault="0005727D" w:rsidP="00837C3D">
      <w:pPr>
        <w:rPr>
          <w:sz w:val="18"/>
          <w:szCs w:val="18"/>
        </w:rPr>
      </w:pPr>
    </w:p>
    <w:p w:rsidR="00837C3D" w:rsidRDefault="00837C3D" w:rsidP="00837C3D">
      <w:r>
        <w:t xml:space="preserve">Påmelding til Espen Undheim på </w:t>
      </w:r>
      <w:hyperlink r:id="rId7" w:history="1">
        <w:r w:rsidRPr="005A323A">
          <w:rPr>
            <w:rStyle w:val="Hyperkobling"/>
          </w:rPr>
          <w:t>eu@brynefk.no</w:t>
        </w:r>
      </w:hyperlink>
    </w:p>
    <w:p w:rsidR="00837C3D" w:rsidRPr="00EE47FD" w:rsidRDefault="009949B0" w:rsidP="00837C3D">
      <w:pPr>
        <w:rPr>
          <w:b/>
        </w:rPr>
      </w:pPr>
      <w:r>
        <w:rPr>
          <w:b/>
        </w:rPr>
        <w:t>Kopier, f</w:t>
      </w:r>
      <w:r w:rsidR="00837C3D" w:rsidRPr="00EE47FD">
        <w:rPr>
          <w:b/>
        </w:rPr>
        <w:t xml:space="preserve">yll ut </w:t>
      </w:r>
      <w:r w:rsidR="00B753A0">
        <w:rPr>
          <w:b/>
        </w:rPr>
        <w:t xml:space="preserve">og send </w:t>
      </w:r>
      <w:r w:rsidR="00837C3D" w:rsidRPr="00EE47FD">
        <w:rPr>
          <w:b/>
        </w:rPr>
        <w:t xml:space="preserve">følgende </w:t>
      </w:r>
      <w:r w:rsidR="00B753A0">
        <w:rPr>
          <w:b/>
        </w:rPr>
        <w:t>informasjon:</w:t>
      </w:r>
    </w:p>
    <w:p w:rsidR="00837C3D" w:rsidRDefault="00837C3D" w:rsidP="00837C3D">
      <w:r>
        <w:t>Navn på spiller:</w:t>
      </w:r>
    </w:p>
    <w:p w:rsidR="00837C3D" w:rsidRDefault="00837C3D" w:rsidP="00837C3D">
      <w:r>
        <w:t>Fødselsdato</w:t>
      </w:r>
      <w:r w:rsidR="009949B0">
        <w:t xml:space="preserve"> med årstall</w:t>
      </w:r>
      <w:r>
        <w:t xml:space="preserve">: </w:t>
      </w:r>
    </w:p>
    <w:p w:rsidR="00837C3D" w:rsidRDefault="00837C3D" w:rsidP="00837C3D">
      <w:r>
        <w:t>Keeper</w:t>
      </w:r>
      <w:proofErr w:type="gramStart"/>
      <w:r>
        <w:t>………</w:t>
      </w:r>
      <w:r w:rsidR="00B3448B">
        <w:t>..</w:t>
      </w:r>
      <w:proofErr w:type="gramEnd"/>
      <w:r w:rsidR="00055ED1">
        <w:t xml:space="preserve">    Utespiller</w:t>
      </w:r>
      <w:proofErr w:type="gramStart"/>
      <w:r>
        <w:t>…………</w:t>
      </w:r>
      <w:proofErr w:type="gramEnd"/>
      <w:r w:rsidR="00055ED1">
        <w:t xml:space="preserve">  </w:t>
      </w:r>
      <w:r>
        <w:t>(sett kryss bak rett rolle)</w:t>
      </w:r>
    </w:p>
    <w:p w:rsidR="00837C3D" w:rsidRDefault="00837C3D" w:rsidP="00837C3D">
      <w:proofErr w:type="spellStart"/>
      <w:r>
        <w:t>e.postadresse</w:t>
      </w:r>
      <w:proofErr w:type="spellEnd"/>
      <w:r>
        <w:t xml:space="preserve"> til foresatt (faktura blir sendt på denne </w:t>
      </w:r>
      <w:proofErr w:type="spellStart"/>
      <w:r>
        <w:t>e.posten</w:t>
      </w:r>
      <w:proofErr w:type="spellEnd"/>
      <w:r>
        <w:t>):</w:t>
      </w:r>
    </w:p>
    <w:p w:rsidR="00837C3D" w:rsidRDefault="00837C3D" w:rsidP="00837C3D">
      <w:proofErr w:type="spellStart"/>
      <w:r>
        <w:lastRenderedPageBreak/>
        <w:t>Mob</w:t>
      </w:r>
      <w:proofErr w:type="spellEnd"/>
      <w:r>
        <w:t xml:space="preserve"> nr. til </w:t>
      </w:r>
      <w:r w:rsidR="009949B0">
        <w:t xml:space="preserve">en </w:t>
      </w:r>
      <w:r>
        <w:t>foresatt:</w:t>
      </w:r>
    </w:p>
    <w:sectPr w:rsidR="00837C3D" w:rsidSect="00EB2674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619" w:rsidRDefault="00611619" w:rsidP="00735AB4">
      <w:r>
        <w:separator/>
      </w:r>
    </w:p>
  </w:endnote>
  <w:endnote w:type="continuationSeparator" w:id="0">
    <w:p w:rsidR="00611619" w:rsidRDefault="00611619" w:rsidP="0073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619" w:rsidRDefault="00611619" w:rsidP="00735AB4">
      <w:r>
        <w:separator/>
      </w:r>
    </w:p>
  </w:footnote>
  <w:footnote w:type="continuationSeparator" w:id="0">
    <w:p w:rsidR="00611619" w:rsidRDefault="00611619" w:rsidP="00735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619" w:rsidRDefault="00611619">
    <w:pPr>
      <w:pStyle w:val="Topptekst"/>
    </w:pPr>
    <w:r w:rsidRPr="00735AB4">
      <w:rPr>
        <w:noProof/>
      </w:rPr>
      <w:drawing>
        <wp:anchor distT="0" distB="0" distL="114300" distR="114300" simplePos="0" relativeHeight="251659264" behindDoc="1" locked="0" layoutInCell="1" allowOverlap="1" wp14:anchorId="199A8650" wp14:editId="581F5F36">
          <wp:simplePos x="0" y="0"/>
          <wp:positionH relativeFrom="page">
            <wp:posOffset>3071495</wp:posOffset>
          </wp:positionH>
          <wp:positionV relativeFrom="page">
            <wp:posOffset>-14605</wp:posOffset>
          </wp:positionV>
          <wp:extent cx="4495800" cy="3718560"/>
          <wp:effectExtent l="0" t="0" r="0" b="0"/>
          <wp:wrapNone/>
          <wp:docPr id="2" name="Bilde 2" descr="Macintosh HD:Users:T-Bones:Documents:Bryne FK:PhotoShop:Profilhjørne 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-Bones:Documents:Bryne FK:PhotoShop:Profilhjørne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3718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B4">
      <w:rPr>
        <w:noProof/>
      </w:rPr>
      <w:drawing>
        <wp:anchor distT="0" distB="0" distL="114300" distR="114300" simplePos="0" relativeHeight="251660288" behindDoc="1" locked="0" layoutInCell="1" allowOverlap="1" wp14:anchorId="4AB1623E" wp14:editId="1212B620">
          <wp:simplePos x="0" y="0"/>
          <wp:positionH relativeFrom="page">
            <wp:posOffset>-14605</wp:posOffset>
          </wp:positionH>
          <wp:positionV relativeFrom="page">
            <wp:posOffset>10034905</wp:posOffset>
          </wp:positionV>
          <wp:extent cx="7599045" cy="694690"/>
          <wp:effectExtent l="0" t="0" r="0" b="0"/>
          <wp:wrapNone/>
          <wp:docPr id="3" name="Bilde 3" descr="Macintosh HD:Users:T-Bones:Documents:Bryne FK:PhotoShop:Profilbunn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-Bones:Documents:Bryne FK:PhotoShop:Profilbunn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4"/>
    <w:rsid w:val="00055ED1"/>
    <w:rsid w:val="0005727D"/>
    <w:rsid w:val="002D2C39"/>
    <w:rsid w:val="00401C9D"/>
    <w:rsid w:val="00611619"/>
    <w:rsid w:val="00710A90"/>
    <w:rsid w:val="00735AB4"/>
    <w:rsid w:val="007F4AD3"/>
    <w:rsid w:val="00837C3D"/>
    <w:rsid w:val="008A6192"/>
    <w:rsid w:val="008B0F7F"/>
    <w:rsid w:val="008E4203"/>
    <w:rsid w:val="008F78FE"/>
    <w:rsid w:val="009949B0"/>
    <w:rsid w:val="00B3448B"/>
    <w:rsid w:val="00B753A0"/>
    <w:rsid w:val="00B94578"/>
    <w:rsid w:val="00C063B8"/>
    <w:rsid w:val="00D259A4"/>
    <w:rsid w:val="00D76DE2"/>
    <w:rsid w:val="00EB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rsid w:val="00837C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character" w:styleId="Hyperkobling">
    <w:name w:val="Hyperlink"/>
    <w:rsid w:val="00837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@brynefk.n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DF62364B</Template>
  <TotalTime>69</TotalTime>
  <Pages>1</Pages>
  <Words>388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Minnomy AS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Moy</dc:creator>
  <cp:lastModifiedBy>Espen Undheim</cp:lastModifiedBy>
  <cp:revision>6</cp:revision>
  <cp:lastPrinted>2017-07-07T11:30:00Z</cp:lastPrinted>
  <dcterms:created xsi:type="dcterms:W3CDTF">2017-06-30T10:13:00Z</dcterms:created>
  <dcterms:modified xsi:type="dcterms:W3CDTF">2017-07-07T11:40:00Z</dcterms:modified>
</cp:coreProperties>
</file>