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9A4" w:rsidRDefault="00FB1184" w:rsidP="00FB1184">
      <w:pPr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</w:rPr>
        <w:t>INVITASJON ÅPEN KEEPERTRENING</w:t>
      </w:r>
    </w:p>
    <w:p w:rsidR="00FB1184" w:rsidRDefault="00FB1184" w:rsidP="00FB1184">
      <w:pPr>
        <w:jc w:val="center"/>
        <w:rPr>
          <w:noProof/>
          <w:sz w:val="36"/>
          <w:szCs w:val="36"/>
        </w:rPr>
      </w:pPr>
    </w:p>
    <w:p w:rsidR="00D908BE" w:rsidRDefault="00D908BE" w:rsidP="00D908BE">
      <w:pPr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</w:rPr>
        <w:t>JÆREN KEEPERAKADEMI</w:t>
      </w:r>
    </w:p>
    <w:p w:rsidR="00D908BE" w:rsidRDefault="00D908BE" w:rsidP="00D908BE">
      <w:pPr>
        <w:jc w:val="center"/>
        <w:rPr>
          <w:noProof/>
          <w:sz w:val="36"/>
          <w:szCs w:val="36"/>
        </w:rPr>
      </w:pPr>
    </w:p>
    <w:p w:rsidR="00D908BE" w:rsidRPr="00D908BE" w:rsidRDefault="00D908BE" w:rsidP="00D908BE">
      <w:pPr>
        <w:rPr>
          <w:noProof/>
          <w:sz w:val="36"/>
          <w:szCs w:val="36"/>
        </w:rPr>
      </w:pPr>
    </w:p>
    <w:p w:rsidR="00FB1184" w:rsidRDefault="00FB1184" w:rsidP="00FB118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Sted:Aarbakkebanen</w:t>
      </w:r>
    </w:p>
    <w:p w:rsidR="00FB1184" w:rsidRDefault="00FB1184" w:rsidP="00FB118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Tid: 10.juni kl:12.00-14.00</w:t>
      </w:r>
    </w:p>
    <w:p w:rsidR="005B2A52" w:rsidRDefault="005B2A52" w:rsidP="00FB118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For hvem: Alle keepere fra 10-16år</w:t>
      </w:r>
    </w:p>
    <w:p w:rsidR="00FB1184" w:rsidRDefault="00FB1184" w:rsidP="00FB1184">
      <w:pPr>
        <w:rPr>
          <w:noProof/>
          <w:sz w:val="36"/>
          <w:szCs w:val="36"/>
        </w:rPr>
      </w:pPr>
    </w:p>
    <w:p w:rsidR="00FB1184" w:rsidRDefault="00FB1184" w:rsidP="00FB118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Vi i Bryne FK ø</w:t>
      </w:r>
      <w:r w:rsidR="005B2A52">
        <w:rPr>
          <w:noProof/>
          <w:sz w:val="36"/>
          <w:szCs w:val="36"/>
        </w:rPr>
        <w:t>nsker å invitere og ivareta keeperne i distriktet,vi hadde åpen keepertrening med veldig gode tilbakemeldinger og deltakelse 29/4 og vil nå gjenta dette.</w:t>
      </w:r>
    </w:p>
    <w:p w:rsidR="005B2A52" w:rsidRDefault="005B2A52" w:rsidP="00FB1184">
      <w:pPr>
        <w:rPr>
          <w:noProof/>
          <w:sz w:val="36"/>
          <w:szCs w:val="36"/>
        </w:rPr>
      </w:pPr>
    </w:p>
    <w:p w:rsidR="005B2A52" w:rsidRDefault="005B2A52" w:rsidP="005B2A52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JKA har i dag 17 påmeldte ivrige,flinke og motiverte keepere som har trening hver fredag fra 17.00-19.00.</w:t>
      </w:r>
    </w:p>
    <w:p w:rsidR="005B2A52" w:rsidRDefault="005B2A52" w:rsidP="005B2A52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Vi vil fra August åpne opp for å ta inn keepere født 2007.</w:t>
      </w:r>
    </w:p>
    <w:p w:rsidR="00FB1184" w:rsidRDefault="00FB1184" w:rsidP="00FB1184">
      <w:pPr>
        <w:rPr>
          <w:noProof/>
          <w:sz w:val="36"/>
          <w:szCs w:val="36"/>
        </w:rPr>
      </w:pPr>
    </w:p>
    <w:p w:rsidR="00FB1184" w:rsidRDefault="00FB1184" w:rsidP="00FB118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Her vil keeperne få en innføring i grepsteknikk,utfallsteknikk,posisjonering,forflytning,</w:t>
      </w:r>
      <w:r w:rsidR="005B2A52">
        <w:rPr>
          <w:noProof/>
          <w:sz w:val="36"/>
          <w:szCs w:val="36"/>
        </w:rPr>
        <w:t>feltarbeid og 1mot1 situasjoner,kamplikeøvelser.</w:t>
      </w:r>
    </w:p>
    <w:p w:rsidR="00FB1184" w:rsidRDefault="00FB1184" w:rsidP="00FB1184">
      <w:pPr>
        <w:rPr>
          <w:noProof/>
          <w:sz w:val="36"/>
          <w:szCs w:val="36"/>
        </w:rPr>
      </w:pPr>
    </w:p>
    <w:p w:rsidR="00FB1184" w:rsidRDefault="00FB1184" w:rsidP="00FB118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Keeperne vil bli trent og rettleia av Brynes keepere og keepertrenere.</w:t>
      </w:r>
    </w:p>
    <w:p w:rsidR="00FB1184" w:rsidRDefault="00FB1184" w:rsidP="00FB1184">
      <w:pPr>
        <w:rPr>
          <w:noProof/>
          <w:sz w:val="36"/>
          <w:szCs w:val="36"/>
        </w:rPr>
      </w:pPr>
    </w:p>
    <w:p w:rsidR="005B2A52" w:rsidRDefault="00FB1184" w:rsidP="005B2A52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Har dere en keeperspire </w:t>
      </w:r>
      <w:r w:rsidR="008868F3">
        <w:rPr>
          <w:noProof/>
          <w:sz w:val="36"/>
          <w:szCs w:val="36"/>
        </w:rPr>
        <w:t>i deres klubb som kan være intressert i</w:t>
      </w:r>
      <w:r>
        <w:rPr>
          <w:noProof/>
          <w:sz w:val="36"/>
          <w:szCs w:val="36"/>
        </w:rPr>
        <w:t xml:space="preserve"> å komme å trene</w:t>
      </w:r>
      <w:r w:rsidR="00A90DF6">
        <w:rPr>
          <w:noProof/>
          <w:sz w:val="36"/>
          <w:szCs w:val="36"/>
        </w:rPr>
        <w:t xml:space="preserve"> hos oss og se hva JKA er ta kontakt på </w:t>
      </w:r>
      <w:hyperlink r:id="rId7" w:history="1">
        <w:r w:rsidR="00A90DF6" w:rsidRPr="00831B0C">
          <w:rPr>
            <w:rStyle w:val="Hyperkobling"/>
            <w:noProof/>
            <w:sz w:val="36"/>
            <w:szCs w:val="36"/>
          </w:rPr>
          <w:t>stian@brynefk.no</w:t>
        </w:r>
      </w:hyperlink>
      <w:r w:rsidR="00A90DF6">
        <w:rPr>
          <w:noProof/>
          <w:sz w:val="36"/>
          <w:szCs w:val="36"/>
        </w:rPr>
        <w:t xml:space="preserve"> </w:t>
      </w:r>
    </w:p>
    <w:p w:rsidR="00A90DF6" w:rsidRDefault="00A90DF6" w:rsidP="00FB1184">
      <w:pPr>
        <w:rPr>
          <w:noProof/>
          <w:sz w:val="36"/>
          <w:szCs w:val="36"/>
        </w:rPr>
      </w:pPr>
    </w:p>
    <w:p w:rsidR="00A90DF6" w:rsidRDefault="00A90DF6" w:rsidP="00FB1184">
      <w:pPr>
        <w:rPr>
          <w:noProof/>
          <w:sz w:val="36"/>
          <w:szCs w:val="36"/>
        </w:rPr>
      </w:pPr>
    </w:p>
    <w:p w:rsidR="00A90DF6" w:rsidRDefault="00A90DF6" w:rsidP="00FB118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Keeperhilsen</w:t>
      </w:r>
    </w:p>
    <w:p w:rsidR="00A90DF6" w:rsidRDefault="00A90DF6" w:rsidP="00FB118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Stian Rosseland</w:t>
      </w:r>
    </w:p>
    <w:p w:rsidR="00A90DF6" w:rsidRPr="00FB1184" w:rsidRDefault="00A90DF6" w:rsidP="00FB1184">
      <w:pPr>
        <w:rPr>
          <w:sz w:val="36"/>
          <w:szCs w:val="36"/>
        </w:rPr>
      </w:pPr>
      <w:r>
        <w:rPr>
          <w:noProof/>
          <w:sz w:val="36"/>
          <w:szCs w:val="36"/>
        </w:rPr>
        <w:t>Keepertrener Bryne FK</w:t>
      </w:r>
    </w:p>
    <w:sectPr w:rsidR="00A90DF6" w:rsidRPr="00FB1184" w:rsidSect="00EB2674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182" w:rsidRDefault="00107182" w:rsidP="00735AB4">
      <w:r>
        <w:separator/>
      </w:r>
    </w:p>
  </w:endnote>
  <w:endnote w:type="continuationSeparator" w:id="0">
    <w:p w:rsidR="00107182" w:rsidRDefault="00107182" w:rsidP="00735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182" w:rsidRDefault="00107182" w:rsidP="00735AB4">
      <w:r>
        <w:separator/>
      </w:r>
    </w:p>
  </w:footnote>
  <w:footnote w:type="continuationSeparator" w:id="0">
    <w:p w:rsidR="00107182" w:rsidRDefault="00107182" w:rsidP="00735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A52" w:rsidRDefault="005B2A52">
    <w:pPr>
      <w:pStyle w:val="Topptekst"/>
    </w:pPr>
    <w:r w:rsidRPr="00735AB4">
      <w:rPr>
        <w:noProof/>
      </w:rPr>
      <w:drawing>
        <wp:anchor distT="0" distB="0" distL="114300" distR="114300" simplePos="0" relativeHeight="251659264" behindDoc="1" locked="0" layoutInCell="1" allowOverlap="1" wp14:anchorId="199A8650" wp14:editId="581F5F36">
          <wp:simplePos x="0" y="0"/>
          <wp:positionH relativeFrom="page">
            <wp:posOffset>3071495</wp:posOffset>
          </wp:positionH>
          <wp:positionV relativeFrom="page">
            <wp:posOffset>-14605</wp:posOffset>
          </wp:positionV>
          <wp:extent cx="4495800" cy="3718560"/>
          <wp:effectExtent l="0" t="0" r="0" b="0"/>
          <wp:wrapNone/>
          <wp:docPr id="2" name="Bilde 2" descr="Macintosh HD:Users:T-Bones:Documents:Bryne FK:PhotoShop:Profilhjørne 3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T-Bones:Documents:Bryne FK:PhotoShop:Profilhjørne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3718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5AB4">
      <w:rPr>
        <w:noProof/>
      </w:rPr>
      <w:drawing>
        <wp:anchor distT="0" distB="0" distL="114300" distR="114300" simplePos="0" relativeHeight="251660288" behindDoc="1" locked="0" layoutInCell="1" allowOverlap="1" wp14:anchorId="4AB1623E" wp14:editId="1212B620">
          <wp:simplePos x="0" y="0"/>
          <wp:positionH relativeFrom="page">
            <wp:posOffset>-14605</wp:posOffset>
          </wp:positionH>
          <wp:positionV relativeFrom="page">
            <wp:posOffset>10034905</wp:posOffset>
          </wp:positionV>
          <wp:extent cx="7599045" cy="694690"/>
          <wp:effectExtent l="0" t="0" r="0" b="0"/>
          <wp:wrapNone/>
          <wp:docPr id="3" name="Bilde 3" descr="Macintosh HD:Users:T-Bones:Documents:Bryne FK:PhotoShop:Profilbunn2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T-Bones:Documents:Bryne FK:PhotoShop:Profilbunn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04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AB4"/>
    <w:rsid w:val="00107182"/>
    <w:rsid w:val="002D2C39"/>
    <w:rsid w:val="003B2314"/>
    <w:rsid w:val="005B2A52"/>
    <w:rsid w:val="00735AB4"/>
    <w:rsid w:val="007F4AD3"/>
    <w:rsid w:val="008868F3"/>
    <w:rsid w:val="008B0F7F"/>
    <w:rsid w:val="00A90DF6"/>
    <w:rsid w:val="00C063B8"/>
    <w:rsid w:val="00D259A4"/>
    <w:rsid w:val="00D76DE2"/>
    <w:rsid w:val="00D908BE"/>
    <w:rsid w:val="00EB2674"/>
    <w:rsid w:val="00FB1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F4AD3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F4AD3"/>
    <w:rPr>
      <w:rFonts w:ascii="Lucida Grande" w:hAnsi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735AB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35AB4"/>
  </w:style>
  <w:style w:type="paragraph" w:styleId="Bunntekst">
    <w:name w:val="footer"/>
    <w:basedOn w:val="Normal"/>
    <w:link w:val="BunntekstTegn"/>
    <w:uiPriority w:val="99"/>
    <w:unhideWhenUsed/>
    <w:rsid w:val="00735AB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35AB4"/>
  </w:style>
  <w:style w:type="character" w:styleId="Hyperkobling">
    <w:name w:val="Hyperlink"/>
    <w:basedOn w:val="Standardskriftforavsnitt"/>
    <w:uiPriority w:val="99"/>
    <w:unhideWhenUsed/>
    <w:rsid w:val="00A90D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F4AD3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F4AD3"/>
    <w:rPr>
      <w:rFonts w:ascii="Lucida Grande" w:hAnsi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735AB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35AB4"/>
  </w:style>
  <w:style w:type="paragraph" w:styleId="Bunntekst">
    <w:name w:val="footer"/>
    <w:basedOn w:val="Normal"/>
    <w:link w:val="BunntekstTegn"/>
    <w:uiPriority w:val="99"/>
    <w:unhideWhenUsed/>
    <w:rsid w:val="00735AB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35AB4"/>
  </w:style>
  <w:style w:type="character" w:styleId="Hyperkobling">
    <w:name w:val="Hyperlink"/>
    <w:basedOn w:val="Standardskriftforavsnitt"/>
    <w:uiPriority w:val="99"/>
    <w:unhideWhenUsed/>
    <w:rsid w:val="00A90D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ian@brynefk.n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8B9A224D</Template>
  <TotalTime>43</TotalTime>
  <Pages>1</Pages>
  <Words>144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Minnomy AS</Company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Thomas Moy</dc:creator>
  <cp:lastModifiedBy>Stian Rosseland</cp:lastModifiedBy>
  <cp:revision>2</cp:revision>
  <cp:lastPrinted>2017-05-29T11:43:00Z</cp:lastPrinted>
  <dcterms:created xsi:type="dcterms:W3CDTF">2017-05-29T11:18:00Z</dcterms:created>
  <dcterms:modified xsi:type="dcterms:W3CDTF">2017-05-29T11:18:00Z</dcterms:modified>
</cp:coreProperties>
</file>