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161" w:rsidRDefault="00FB0161" w:rsidP="00FB0161">
      <w:pPr>
        <w:jc w:val="center"/>
        <w:rPr>
          <w:b/>
          <w:sz w:val="28"/>
          <w:szCs w:val="28"/>
        </w:rPr>
      </w:pPr>
      <w:r w:rsidRPr="00C673CE">
        <w:rPr>
          <w:b/>
          <w:sz w:val="28"/>
          <w:szCs w:val="28"/>
        </w:rPr>
        <w:t>Sommerproff i regi av Bryne FK</w:t>
      </w:r>
      <w:r>
        <w:rPr>
          <w:b/>
          <w:sz w:val="28"/>
          <w:szCs w:val="28"/>
        </w:rPr>
        <w:t>.</w:t>
      </w:r>
    </w:p>
    <w:p w:rsidR="0090095B" w:rsidRPr="00C673CE" w:rsidRDefault="0090095B" w:rsidP="00FB01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Spillerutviklingstiltak</w:t>
      </w:r>
    </w:p>
    <w:p w:rsidR="00FB0161" w:rsidRDefault="00FB0161" w:rsidP="00FB0161"/>
    <w:p w:rsidR="00FB0161" w:rsidRDefault="00E110DF" w:rsidP="00FB0161">
      <w:r>
        <w:t>4</w:t>
      </w:r>
      <w:r w:rsidR="00FB0161">
        <w:t xml:space="preserve"> dagers treningscampus på Bryne stadion.</w:t>
      </w:r>
    </w:p>
    <w:p w:rsidR="00B52D96" w:rsidRDefault="00B52D96" w:rsidP="00B52D96">
      <w:r>
        <w:t xml:space="preserve">Tidspunkt: Mandag 26.juni til torsdag 29.juni. </w:t>
      </w:r>
    </w:p>
    <w:p w:rsidR="00B52D96" w:rsidRDefault="00B52D96" w:rsidP="00B52D96">
      <w:r>
        <w:t>Klo</w:t>
      </w:r>
      <w:r w:rsidR="003B2788">
        <w:t>kkeslett: 09.00 til 13.00 alle 4</w:t>
      </w:r>
      <w:r>
        <w:t xml:space="preserve"> dagene.</w:t>
      </w:r>
    </w:p>
    <w:p w:rsidR="00B52D96" w:rsidRDefault="00B52D96" w:rsidP="00FB0161"/>
    <w:p w:rsidR="00FB0161" w:rsidRDefault="00FB0161" w:rsidP="00FB0161">
      <w:r>
        <w:t xml:space="preserve">For hvem: Ivrige, dedikerte og utviklingsorienterte gutter og jenter fra 13 til 16 år </w:t>
      </w:r>
    </w:p>
    <w:p w:rsidR="00FB0161" w:rsidRDefault="00FB0161" w:rsidP="00FB0161">
      <w:r>
        <w:t xml:space="preserve">(2004 til 2001 modeller). Sommer campen er for både utespillere og keepere. </w:t>
      </w:r>
    </w:p>
    <w:p w:rsidR="00FB0161" w:rsidRDefault="00FB0161" w:rsidP="00FB0161">
      <w:r>
        <w:t xml:space="preserve">Naboklubbspillere med utviklingsfokus kan og selvsagt melde seg på. </w:t>
      </w:r>
    </w:p>
    <w:p w:rsidR="00B52D96" w:rsidRDefault="00B52D96" w:rsidP="00FB0161"/>
    <w:p w:rsidR="00B52D96" w:rsidRDefault="00B52D96" w:rsidP="00FB0161">
      <w:r>
        <w:t xml:space="preserve">Det forventes at alle spillerne </w:t>
      </w:r>
      <w:r w:rsidR="0090095B">
        <w:t xml:space="preserve">som melder seg på </w:t>
      </w:r>
      <w:r>
        <w:t>har klare m</w:t>
      </w:r>
      <w:r w:rsidR="0090095B">
        <w:t>ål om hvorfor de melder seg på denne treningscampusen.</w:t>
      </w:r>
    </w:p>
    <w:p w:rsidR="00FB0161" w:rsidRDefault="00FB0161" w:rsidP="00FB0161"/>
    <w:p w:rsidR="00FB0161" w:rsidRDefault="00B52D96" w:rsidP="00FB0161">
      <w:r>
        <w:t>Antall: P</w:t>
      </w:r>
      <w:r w:rsidR="0090095B">
        <w:t>lass til ca. 35</w:t>
      </w:r>
      <w:r>
        <w:t xml:space="preserve"> </w:t>
      </w:r>
      <w:r w:rsidR="00FB0161">
        <w:t>spillere.</w:t>
      </w:r>
    </w:p>
    <w:p w:rsidR="00FB0161" w:rsidRDefault="0090095B" w:rsidP="00FB0161">
      <w:r>
        <w:t>Pris: 15</w:t>
      </w:r>
      <w:r w:rsidR="00E110DF">
        <w:t>00</w:t>
      </w:r>
      <w:r w:rsidR="003A337F">
        <w:t xml:space="preserve"> kroner som</w:t>
      </w:r>
      <w:r w:rsidR="00FB0161">
        <w:t xml:space="preserve"> inkluderer brødlunsj </w:t>
      </w:r>
      <w:r w:rsidR="003A337F">
        <w:t xml:space="preserve">med variert pålegg </w:t>
      </w:r>
      <w:r w:rsidR="00FB0161">
        <w:t>og frukt</w:t>
      </w:r>
      <w:r w:rsidR="003A337F">
        <w:t xml:space="preserve"> mellom øktene</w:t>
      </w:r>
      <w:r w:rsidR="00FB0161">
        <w:t xml:space="preserve"> hver </w:t>
      </w:r>
      <w:r w:rsidR="00E110DF">
        <w:t>dag.</w:t>
      </w:r>
      <w:bookmarkStart w:id="0" w:name="_GoBack"/>
      <w:bookmarkEnd w:id="0"/>
    </w:p>
    <w:p w:rsidR="00FB0161" w:rsidRDefault="00FB0161" w:rsidP="00FB0161"/>
    <w:p w:rsidR="00FB0161" w:rsidRDefault="00B52D96" w:rsidP="00FB0161">
      <w:r>
        <w:t>Instruktører</w:t>
      </w:r>
      <w:r w:rsidR="00FB0161">
        <w:t>: A-lagstrenerne Ole Hjel</w:t>
      </w:r>
      <w:r w:rsidR="003A337F">
        <w:t xml:space="preserve">mhaug, Even Sel og keepertrener </w:t>
      </w:r>
      <w:r w:rsidR="00FB0161">
        <w:t>Stian Rosseland. Hovedtrener G 19 elite Aleksander Midtsian og utviklings</w:t>
      </w:r>
      <w:r w:rsidR="00E110DF">
        <w:t>ansvarlig</w:t>
      </w:r>
      <w:r w:rsidR="003A337F">
        <w:t xml:space="preserve"> G 13-16 år</w:t>
      </w:r>
      <w:r w:rsidR="00E110DF">
        <w:t xml:space="preserve"> Espen Undheim. </w:t>
      </w:r>
      <w:r w:rsidR="00FB0161">
        <w:t xml:space="preserve"> </w:t>
      </w:r>
    </w:p>
    <w:p w:rsidR="00FB0161" w:rsidRDefault="00FB0161" w:rsidP="00FB0161"/>
    <w:p w:rsidR="00FB0161" w:rsidRDefault="00FB0161" w:rsidP="00FB0161">
      <w:r>
        <w:t>Hv</w:t>
      </w:r>
      <w:r w:rsidR="003A337F">
        <w:t>a skal vi fokusere på disse 4 dagene</w:t>
      </w:r>
      <w:r>
        <w:t>:</w:t>
      </w:r>
    </w:p>
    <w:p w:rsidR="00FB0161" w:rsidRDefault="00FB0161" w:rsidP="00FB0161">
      <w:pPr>
        <w:pStyle w:val="Listeavsnitt"/>
        <w:numPr>
          <w:ilvl w:val="0"/>
          <w:numId w:val="1"/>
        </w:numPr>
      </w:pPr>
      <w:r>
        <w:t>Rolletrening og rollekrav.</w:t>
      </w:r>
    </w:p>
    <w:p w:rsidR="00FB0161" w:rsidRDefault="00FB0161" w:rsidP="00FB0161">
      <w:pPr>
        <w:pStyle w:val="Listeavsnitt"/>
        <w:numPr>
          <w:ilvl w:val="0"/>
          <w:numId w:val="1"/>
        </w:numPr>
      </w:pPr>
      <w:r>
        <w:t>Hva kreves av m</w:t>
      </w:r>
      <w:r w:rsidR="003A337F">
        <w:t>orgendagens toppspiller</w:t>
      </w:r>
      <w:proofErr w:type="gramStart"/>
      <w:r w:rsidR="003A337F">
        <w:t>.</w:t>
      </w:r>
      <w:proofErr w:type="gramEnd"/>
    </w:p>
    <w:p w:rsidR="00FB0161" w:rsidRDefault="00FB0161" w:rsidP="00FB0161">
      <w:pPr>
        <w:pStyle w:val="Listeavsnitt"/>
        <w:numPr>
          <w:ilvl w:val="0"/>
          <w:numId w:val="1"/>
        </w:numPr>
      </w:pPr>
      <w:r>
        <w:t>Filming av enkelte sekvenser, med påfølgende videoanalyse og gjennomgang.</w:t>
      </w:r>
    </w:p>
    <w:p w:rsidR="00FB0161" w:rsidRDefault="00FB0161" w:rsidP="00FB0161">
      <w:pPr>
        <w:pStyle w:val="Listeavsnitt"/>
        <w:numPr>
          <w:ilvl w:val="0"/>
          <w:numId w:val="1"/>
        </w:numPr>
      </w:pPr>
      <w:r>
        <w:t>Tips og råd angående målstyrt egentrening.</w:t>
      </w:r>
    </w:p>
    <w:p w:rsidR="00FB0161" w:rsidRDefault="00FB0161" w:rsidP="00FB0161">
      <w:pPr>
        <w:pStyle w:val="Listeavsnitt"/>
        <w:numPr>
          <w:ilvl w:val="0"/>
          <w:numId w:val="1"/>
        </w:numPr>
      </w:pPr>
      <w:r>
        <w:t>En sekvens med kosthold og r</w:t>
      </w:r>
      <w:r w:rsidR="00E110DF">
        <w:t>estitusjon.</w:t>
      </w:r>
    </w:p>
    <w:p w:rsidR="00FB0161" w:rsidRDefault="00FB0161" w:rsidP="00FB0161">
      <w:pPr>
        <w:pStyle w:val="Listeavsnitt"/>
        <w:numPr>
          <w:ilvl w:val="0"/>
          <w:numId w:val="1"/>
        </w:numPr>
      </w:pPr>
      <w:r>
        <w:t>En sekvens skadefo</w:t>
      </w:r>
      <w:r w:rsidR="003A337F">
        <w:t>rebyggende trening.</w:t>
      </w:r>
    </w:p>
    <w:p w:rsidR="00FB0161" w:rsidRDefault="00FB0161" w:rsidP="00FB0161">
      <w:pPr>
        <w:pStyle w:val="Listeavsnitt"/>
        <w:numPr>
          <w:ilvl w:val="0"/>
          <w:numId w:val="1"/>
        </w:numPr>
      </w:pPr>
      <w:r>
        <w:t>Så vil det og bli diverse konkurranser og «snacks» underveis.</w:t>
      </w:r>
    </w:p>
    <w:p w:rsidR="00FB0161" w:rsidRDefault="00FB0161" w:rsidP="00FB0161">
      <w:r>
        <w:t xml:space="preserve">Målet er at vi skal ha en fantastisk kjekk, sosial og lærerik uke sammen. </w:t>
      </w:r>
    </w:p>
    <w:p w:rsidR="00FB0161" w:rsidRDefault="00FB0161" w:rsidP="00FB0161">
      <w:r>
        <w:t xml:space="preserve">Vi i Bryne FK ønsker å prøve ut et nytt konsept og håper det er mange unge dedikerte jærske gutter/jenter som kan tenke seg en utviklingsorientert fotballuke med mange utfordringer. </w:t>
      </w:r>
    </w:p>
    <w:p w:rsidR="00FB0161" w:rsidRDefault="00FB0161" w:rsidP="00FB0161"/>
    <w:p w:rsidR="00FB0161" w:rsidRDefault="00E110DF" w:rsidP="00FB0161">
      <w:r>
        <w:t>NB: Vi må ha minimum 15</w:t>
      </w:r>
      <w:r w:rsidR="00FB0161">
        <w:t xml:space="preserve"> påmeldte spillere for at vi skal gjennomføre denne treningscampus</w:t>
      </w:r>
      <w:r>
        <w:t>en. Dersom det blir mindre en 15</w:t>
      </w:r>
      <w:r w:rsidR="00FB0161">
        <w:t xml:space="preserve"> deltagere, får de påmelde refundert det de har betalt inn.</w:t>
      </w:r>
    </w:p>
    <w:p w:rsidR="00FB0161" w:rsidRDefault="00FB0161" w:rsidP="00FB0161">
      <w:r>
        <w:t xml:space="preserve"> </w:t>
      </w:r>
    </w:p>
    <w:p w:rsidR="00FB0161" w:rsidRDefault="003A337F" w:rsidP="00FB0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Bindende p</w:t>
      </w:r>
      <w:r w:rsidR="00B52D96">
        <w:t xml:space="preserve">åmelding til </w:t>
      </w:r>
      <w:r>
        <w:t xml:space="preserve">meg </w:t>
      </w:r>
      <w:r w:rsidR="00B52D96">
        <w:t xml:space="preserve">Espen Undheim på </w:t>
      </w:r>
      <w:hyperlink r:id="rId8" w:history="1">
        <w:r w:rsidR="00B52D96" w:rsidRPr="001665B5">
          <w:rPr>
            <w:rStyle w:val="Hyperkobling"/>
          </w:rPr>
          <w:t>eu@brynefk.no</w:t>
        </w:r>
      </w:hyperlink>
      <w:r w:rsidR="00B52D96">
        <w:t xml:space="preserve"> </w:t>
      </w:r>
      <w:r>
        <w:t>som må inneholde</w:t>
      </w:r>
      <w:r w:rsidR="008805CB">
        <w:t>:</w:t>
      </w:r>
    </w:p>
    <w:p w:rsidR="00FB0161" w:rsidRDefault="00FB0161" w:rsidP="00FB0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Navn:</w:t>
      </w:r>
    </w:p>
    <w:p w:rsidR="00FB0161" w:rsidRDefault="00FB0161" w:rsidP="00FB0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Alder:</w:t>
      </w:r>
    </w:p>
    <w:p w:rsidR="00FB0161" w:rsidRDefault="00FB0161" w:rsidP="00FB0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Klubb:</w:t>
      </w:r>
    </w:p>
    <w:p w:rsidR="00FB0161" w:rsidRDefault="00FB0161" w:rsidP="00FB0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Posisjon på banen:</w:t>
      </w:r>
    </w:p>
    <w:p w:rsidR="003A337F" w:rsidRDefault="003A337F" w:rsidP="00FB0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Mailadresse til foresatt for fakturering:</w:t>
      </w:r>
    </w:p>
    <w:p w:rsidR="00FB0161" w:rsidRDefault="00FB0161" w:rsidP="00FB0161"/>
    <w:p w:rsidR="00D259A4" w:rsidRDefault="00FB0161">
      <w:r>
        <w:t>Campusansvarlig: Utviklingsansvarl</w:t>
      </w:r>
      <w:r w:rsidR="003A337F">
        <w:t>ig G 13 – G 16 år Espen Undheim</w:t>
      </w:r>
      <w:r w:rsidR="008805CB">
        <w:t>.</w:t>
      </w:r>
    </w:p>
    <w:sectPr w:rsidR="00D259A4" w:rsidSect="00EB2674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37F" w:rsidRDefault="003A337F" w:rsidP="00735AB4">
      <w:r>
        <w:separator/>
      </w:r>
    </w:p>
  </w:endnote>
  <w:endnote w:type="continuationSeparator" w:id="0">
    <w:p w:rsidR="003A337F" w:rsidRDefault="003A337F" w:rsidP="00735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37F" w:rsidRDefault="003A337F" w:rsidP="00735AB4">
      <w:r>
        <w:separator/>
      </w:r>
    </w:p>
  </w:footnote>
  <w:footnote w:type="continuationSeparator" w:id="0">
    <w:p w:rsidR="003A337F" w:rsidRDefault="003A337F" w:rsidP="00735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37F" w:rsidRDefault="003A337F">
    <w:pPr>
      <w:pStyle w:val="Topptekst"/>
    </w:pPr>
    <w:r w:rsidRPr="00735AB4">
      <w:rPr>
        <w:noProof/>
      </w:rPr>
      <w:drawing>
        <wp:anchor distT="0" distB="0" distL="114300" distR="114300" simplePos="0" relativeHeight="251659264" behindDoc="1" locked="0" layoutInCell="1" allowOverlap="1" wp14:anchorId="199A8650" wp14:editId="581F5F36">
          <wp:simplePos x="0" y="0"/>
          <wp:positionH relativeFrom="page">
            <wp:posOffset>3071495</wp:posOffset>
          </wp:positionH>
          <wp:positionV relativeFrom="page">
            <wp:posOffset>-14605</wp:posOffset>
          </wp:positionV>
          <wp:extent cx="4495800" cy="3718560"/>
          <wp:effectExtent l="0" t="0" r="0" b="0"/>
          <wp:wrapNone/>
          <wp:docPr id="2" name="Bilde 2" descr="Macintosh HD:Users:T-Bones:Documents:Bryne FK:PhotoShop:Profilhjørne 3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T-Bones:Documents:Bryne FK:PhotoShop:Profilhjørne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3718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5AB4">
      <w:rPr>
        <w:noProof/>
      </w:rPr>
      <w:drawing>
        <wp:anchor distT="0" distB="0" distL="114300" distR="114300" simplePos="0" relativeHeight="251660288" behindDoc="1" locked="0" layoutInCell="1" allowOverlap="1" wp14:anchorId="4AB1623E" wp14:editId="1212B620">
          <wp:simplePos x="0" y="0"/>
          <wp:positionH relativeFrom="page">
            <wp:posOffset>-14605</wp:posOffset>
          </wp:positionH>
          <wp:positionV relativeFrom="page">
            <wp:posOffset>10034905</wp:posOffset>
          </wp:positionV>
          <wp:extent cx="7599045" cy="694690"/>
          <wp:effectExtent l="0" t="0" r="0" b="0"/>
          <wp:wrapNone/>
          <wp:docPr id="3" name="Bilde 3" descr="Macintosh HD:Users:T-Bones:Documents:Bryne FK:PhotoShop:Profilbunn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T-Bones:Documents:Bryne FK:PhotoShop:Profilbunn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04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C5060"/>
    <w:multiLevelType w:val="hybridMultilevel"/>
    <w:tmpl w:val="80768B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AB4"/>
    <w:rsid w:val="002D2C39"/>
    <w:rsid w:val="003A337F"/>
    <w:rsid w:val="003B2788"/>
    <w:rsid w:val="00735AB4"/>
    <w:rsid w:val="007F4AD3"/>
    <w:rsid w:val="008805CB"/>
    <w:rsid w:val="008B0F7F"/>
    <w:rsid w:val="0090095B"/>
    <w:rsid w:val="00B52D96"/>
    <w:rsid w:val="00C063B8"/>
    <w:rsid w:val="00D259A4"/>
    <w:rsid w:val="00D76DE2"/>
    <w:rsid w:val="00E110DF"/>
    <w:rsid w:val="00EB2674"/>
    <w:rsid w:val="00FB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4AD3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4AD3"/>
    <w:rPr>
      <w:rFonts w:ascii="Lucida Grande" w:hAnsi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35AB4"/>
  </w:style>
  <w:style w:type="paragraph" w:styleId="Bunntekst">
    <w:name w:val="footer"/>
    <w:basedOn w:val="Normal"/>
    <w:link w:val="Bunn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35AB4"/>
  </w:style>
  <w:style w:type="paragraph" w:styleId="Listeavsnitt">
    <w:name w:val="List Paragraph"/>
    <w:basedOn w:val="Normal"/>
    <w:uiPriority w:val="34"/>
    <w:qFormat/>
    <w:rsid w:val="00FB0161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yperkobling">
    <w:name w:val="Hyperlink"/>
    <w:basedOn w:val="Standardskriftforavsnitt"/>
    <w:uiPriority w:val="99"/>
    <w:unhideWhenUsed/>
    <w:rsid w:val="00FB01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F4AD3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4AD3"/>
    <w:rPr>
      <w:rFonts w:ascii="Lucida Grande" w:hAnsi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35AB4"/>
  </w:style>
  <w:style w:type="paragraph" w:styleId="Bunntekst">
    <w:name w:val="footer"/>
    <w:basedOn w:val="Normal"/>
    <w:link w:val="BunntekstTegn"/>
    <w:uiPriority w:val="99"/>
    <w:unhideWhenUsed/>
    <w:rsid w:val="00735AB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35AB4"/>
  </w:style>
  <w:style w:type="paragraph" w:styleId="Listeavsnitt">
    <w:name w:val="List Paragraph"/>
    <w:basedOn w:val="Normal"/>
    <w:uiPriority w:val="34"/>
    <w:qFormat/>
    <w:rsid w:val="00FB0161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yperkobling">
    <w:name w:val="Hyperlink"/>
    <w:basedOn w:val="Standardskriftforavsnitt"/>
    <w:uiPriority w:val="99"/>
    <w:unhideWhenUsed/>
    <w:rsid w:val="00FB01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@brynefk.n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EE4F9A9D</Template>
  <TotalTime>38</TotalTime>
  <Pages>1</Pages>
  <Words>305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Minnomy AS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Moy</dc:creator>
  <cp:lastModifiedBy>Espen Undheim</cp:lastModifiedBy>
  <cp:revision>5</cp:revision>
  <dcterms:created xsi:type="dcterms:W3CDTF">2017-03-23T13:05:00Z</dcterms:created>
  <dcterms:modified xsi:type="dcterms:W3CDTF">2017-05-23T10:44:00Z</dcterms:modified>
</cp:coreProperties>
</file>